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242" w:type="dxa"/>
        <w:tblLook w:val="0000" w:firstRow="0" w:lastRow="0" w:firstColumn="0" w:lastColumn="0" w:noHBand="0" w:noVBand="0"/>
      </w:tblPr>
      <w:tblGrid>
        <w:gridCol w:w="2556"/>
      </w:tblGrid>
      <w:tr w:rsidR="0028756B" w14:paraId="64F0A655" w14:textId="77777777" w:rsidTr="0028756B">
        <w:trPr>
          <w:trHeight w:val="1890"/>
        </w:trPr>
        <w:tc>
          <w:tcPr>
            <w:tcW w:w="1965" w:type="dxa"/>
          </w:tcPr>
          <w:p w14:paraId="244778C3" w14:textId="06AB07D6" w:rsidR="0028756B" w:rsidRDefault="0028756B" w:rsidP="009E4127">
            <w:r>
              <w:rPr>
                <w:noProof/>
              </w:rPr>
              <w:drawing>
                <wp:inline distT="0" distB="0" distL="0" distR="0" wp14:anchorId="6A585550" wp14:editId="1F4A7977">
                  <wp:extent cx="1485900" cy="1485900"/>
                  <wp:effectExtent l="0" t="0" r="0" b="0"/>
                  <wp:docPr id="257570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570980" name="Picture 25757098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EF414" w14:textId="6791CA9E" w:rsidR="00B8626B" w:rsidRPr="009E4127" w:rsidRDefault="00B7262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BB0A192" wp14:editId="150BEE94">
                <wp:simplePos x="0" y="0"/>
                <wp:positionH relativeFrom="column">
                  <wp:posOffset>1844675</wp:posOffset>
                </wp:positionH>
                <wp:positionV relativeFrom="margin">
                  <wp:posOffset>4470400</wp:posOffset>
                </wp:positionV>
                <wp:extent cx="1971040" cy="1389380"/>
                <wp:effectExtent l="0" t="0" r="0" b="12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C0CD4" w14:textId="77777777" w:rsidR="008B4C14" w:rsidRPr="00B35386" w:rsidRDefault="008B4C14" w:rsidP="008B4C14">
                            <w:pPr>
                              <w:spacing w:line="240" w:lineRule="auto"/>
                              <w:ind w:hanging="2"/>
                              <w:jc w:val="left"/>
                              <w:rPr>
                                <w:rFonts w:eastAsia="Twinkl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 xml:space="preserve">These are some of the amazing things I can do… </w:t>
                            </w:r>
                          </w:p>
                          <w:p w14:paraId="2512B6A1" w14:textId="07F2E068" w:rsidR="0051508B" w:rsidRPr="00B35386" w:rsidRDefault="0051508B" w:rsidP="002F705A">
                            <w:pPr>
                              <w:spacing w:line="240" w:lineRule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BB0A19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45.25pt;margin-top:352pt;width:155.2pt;height:109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" filled="f" stroked="f">
                <v:textbox>
                  <w:txbxContent>
                    <w:p w14:paraId="05AC0CD4" w14:textId="77777777" w:rsidR="008B4C14" w:rsidRPr="00B35386" w:rsidRDefault="008B4C14" w:rsidP="008B4C14">
                      <w:pPr>
                        <w:spacing w:line="240" w:lineRule="auto"/>
                        <w:ind w:hanging="2"/>
                        <w:jc w:val="left"/>
                        <w:rPr>
                          <w:rFonts w:eastAsia="Twinkl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 xml:space="preserve">These are some of the amazing things I can do… </w:t>
                      </w:r>
                    </w:p>
                    <w:p w14:paraId="2512B6A1" w14:textId="07F2E068" w:rsidR="0051508B" w:rsidRPr="00B35386" w:rsidRDefault="0051508B" w:rsidP="002F705A">
                      <w:pPr>
                        <w:spacing w:line="240" w:lineRule="auto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9C7CA4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6CA1203" wp14:editId="026E316E">
                <wp:simplePos x="0" y="0"/>
                <wp:positionH relativeFrom="column">
                  <wp:posOffset>3128645</wp:posOffset>
                </wp:positionH>
                <wp:positionV relativeFrom="page">
                  <wp:posOffset>3734435</wp:posOffset>
                </wp:positionV>
                <wp:extent cx="1899920" cy="1389380"/>
                <wp:effectExtent l="0" t="0" r="0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B0E42" w14:textId="77777777" w:rsidR="002F705A" w:rsidRPr="00B35386" w:rsidRDefault="002F705A" w:rsidP="002F705A">
                            <w:pPr>
                              <w:ind w:hanging="2"/>
                              <w:rPr>
                                <w:rFonts w:eastAsia="Twink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>I feel happy when…</w:t>
                            </w:r>
                            <w:r w:rsidRPr="00B35386">
                              <w:rPr>
                                <w:rFonts w:eastAsia="Twinkl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317C22" w14:textId="083BE651" w:rsidR="0051508B" w:rsidRPr="00B35386" w:rsidRDefault="0051508B" w:rsidP="0051508B">
                            <w:p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CA1203" id="Text Box 7" o:spid="_x0000_s1027" type="#_x0000_t202" style="position:absolute;left:0;text-align:left;margin-left:246.35pt;margin-top:294.05pt;width:149.6pt;height:109.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" filled="f" stroked="f">
                <v:textbox>
                  <w:txbxContent>
                    <w:p w14:paraId="30CB0E42" w14:textId="77777777" w:rsidR="002F705A" w:rsidRPr="00B35386" w:rsidRDefault="002F705A" w:rsidP="002F705A">
                      <w:pPr>
                        <w:ind w:hanging="2"/>
                        <w:rPr>
                          <w:rFonts w:eastAsia="Twinkl"/>
                          <w:color w:val="7030A0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>I feel happy when…</w:t>
                      </w:r>
                      <w:r w:rsidRPr="00B35386">
                        <w:rPr>
                          <w:rFonts w:eastAsia="Twinkl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317C22" w14:textId="083BE651" w:rsidR="0051508B" w:rsidRPr="00B35386" w:rsidRDefault="0051508B" w:rsidP="0051508B">
                      <w:pPr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F4C9C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DB2800" wp14:editId="5EDB5AC8">
                <wp:simplePos x="0" y="0"/>
                <wp:positionH relativeFrom="column">
                  <wp:posOffset>976630</wp:posOffset>
                </wp:positionH>
                <wp:positionV relativeFrom="page">
                  <wp:posOffset>3812540</wp:posOffset>
                </wp:positionV>
                <wp:extent cx="1899920" cy="1389380"/>
                <wp:effectExtent l="0" t="0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7960" w14:textId="77777777" w:rsidR="002F705A" w:rsidRPr="00B35386" w:rsidRDefault="002F705A" w:rsidP="002F705A">
                            <w:pPr>
                              <w:ind w:hanging="2"/>
                              <w:rPr>
                                <w:rFonts w:eastAsia="Twinkl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>I am learning how to…</w:t>
                            </w:r>
                          </w:p>
                          <w:p w14:paraId="34A80E2E" w14:textId="727278B5" w:rsidR="0051508B" w:rsidRPr="00B35386" w:rsidRDefault="0051508B" w:rsidP="0051508B">
                            <w:p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DB2800" id="Text Box 5" o:spid="_x0000_s1028" type="#_x0000_t202" style="position:absolute;left:0;text-align:left;margin-left:76.9pt;margin-top:300.2pt;width:149.6pt;height:109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" filled="f" stroked="f">
                <v:textbox>
                  <w:txbxContent>
                    <w:p w14:paraId="2DAF7960" w14:textId="77777777" w:rsidR="002F705A" w:rsidRPr="00B35386" w:rsidRDefault="002F705A" w:rsidP="002F705A">
                      <w:pPr>
                        <w:ind w:hanging="2"/>
                        <w:rPr>
                          <w:rFonts w:eastAsia="Twinkl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>I am learning how to…</w:t>
                      </w:r>
                    </w:p>
                    <w:p w14:paraId="34A80E2E" w14:textId="727278B5" w:rsidR="0051508B" w:rsidRPr="00B35386" w:rsidRDefault="0051508B" w:rsidP="0051508B">
                      <w:pPr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45C9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FD49F4D" wp14:editId="224A8789">
                <wp:simplePos x="0" y="0"/>
                <wp:positionH relativeFrom="margin">
                  <wp:align>left</wp:align>
                </wp:positionH>
                <wp:positionV relativeFrom="page">
                  <wp:posOffset>5187315</wp:posOffset>
                </wp:positionV>
                <wp:extent cx="1899920" cy="1389380"/>
                <wp:effectExtent l="0" t="0" r="0" b="12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93E77" w14:textId="77777777" w:rsidR="008B4C14" w:rsidRPr="00B35386" w:rsidRDefault="008B4C14" w:rsidP="008B4C14">
                            <w:pPr>
                              <w:spacing w:line="240" w:lineRule="auto"/>
                              <w:ind w:hanging="2"/>
                              <w:jc w:val="left"/>
                              <w:rPr>
                                <w:rFonts w:eastAsia="Twinkl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>When I get upset, this helps me…</w:t>
                            </w:r>
                          </w:p>
                          <w:p w14:paraId="6FDF6F0B" w14:textId="23C7FA26" w:rsidR="0051508B" w:rsidRPr="00B35386" w:rsidRDefault="0051508B" w:rsidP="002F705A">
                            <w:pPr>
                              <w:spacing w:line="240" w:lineRule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D49F4D" id="Text Box 9" o:spid="_x0000_s1029" type="#_x0000_t202" style="position:absolute;left:0;text-align:left;margin-left:0;margin-top:408.45pt;width:149.6pt;height:109.4pt;z-index:25165824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" filled="f" stroked="f">
                <v:textbox>
                  <w:txbxContent>
                    <w:p w14:paraId="5D193E77" w14:textId="77777777" w:rsidR="008B4C14" w:rsidRPr="00B35386" w:rsidRDefault="008B4C14" w:rsidP="008B4C14">
                      <w:pPr>
                        <w:spacing w:line="240" w:lineRule="auto"/>
                        <w:ind w:hanging="2"/>
                        <w:jc w:val="left"/>
                        <w:rPr>
                          <w:rFonts w:eastAsia="Twinkl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>When I get upset, this helps me…</w:t>
                      </w:r>
                    </w:p>
                    <w:p w14:paraId="6FDF6F0B" w14:textId="23C7FA26" w:rsidR="0051508B" w:rsidRPr="00B35386" w:rsidRDefault="0051508B" w:rsidP="002F705A">
                      <w:pPr>
                        <w:spacing w:line="240" w:lineRule="auto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25AC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6DCCA4" wp14:editId="44BC0A14">
                <wp:simplePos x="0" y="0"/>
                <wp:positionH relativeFrom="column">
                  <wp:posOffset>2855595</wp:posOffset>
                </wp:positionH>
                <wp:positionV relativeFrom="page">
                  <wp:posOffset>960120</wp:posOffset>
                </wp:positionV>
                <wp:extent cx="1965960" cy="1389380"/>
                <wp:effectExtent l="0" t="0" r="0" b="127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2597D" w14:textId="77777777" w:rsidR="002F705A" w:rsidRPr="00B35386" w:rsidRDefault="002F705A" w:rsidP="002F705A">
                            <w:pPr>
                              <w:spacing w:line="240" w:lineRule="auto"/>
                              <w:ind w:hanging="2"/>
                              <w:jc w:val="left"/>
                              <w:rPr>
                                <w:rFonts w:eastAsia="Twinkl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>These people are special to me…</w:t>
                            </w:r>
                          </w:p>
                          <w:p w14:paraId="408A9DDD" w14:textId="20C35B4D" w:rsidR="0051508B" w:rsidRPr="00B35386" w:rsidRDefault="0051508B" w:rsidP="0051508B">
                            <w:p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6DCCA4" id="Text Box 217" o:spid="_x0000_s1030" type="#_x0000_t202" style="position:absolute;left:0;text-align:left;margin-left:224.85pt;margin-top:75.6pt;width:154.8pt;height:109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" filled="f" stroked="f">
                <v:textbox>
                  <w:txbxContent>
                    <w:p w14:paraId="0192597D" w14:textId="77777777" w:rsidR="002F705A" w:rsidRPr="00B35386" w:rsidRDefault="002F705A" w:rsidP="002F705A">
                      <w:pPr>
                        <w:spacing w:line="240" w:lineRule="auto"/>
                        <w:ind w:hanging="2"/>
                        <w:jc w:val="left"/>
                        <w:rPr>
                          <w:rFonts w:eastAsia="Twinkl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>These people are special to me…</w:t>
                      </w:r>
                    </w:p>
                    <w:p w14:paraId="408A9DDD" w14:textId="20C35B4D" w:rsidR="0051508B" w:rsidRPr="00B35386" w:rsidRDefault="0051508B" w:rsidP="0051508B">
                      <w:pPr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35386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1" locked="0" layoutInCell="1" allowOverlap="1" wp14:anchorId="16FE5442" wp14:editId="582333D0">
                <wp:simplePos x="0" y="0"/>
                <wp:positionH relativeFrom="column">
                  <wp:posOffset>1206362</wp:posOffset>
                </wp:positionH>
                <wp:positionV relativeFrom="margin">
                  <wp:posOffset>-371862</wp:posOffset>
                </wp:positionV>
                <wp:extent cx="5295900" cy="231521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315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04659" w14:textId="57175533" w:rsidR="00B35386" w:rsidRPr="00B35386" w:rsidRDefault="00B35386" w:rsidP="00B35386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35386">
                              <w:rPr>
                                <w:rFonts w:eastAsia="Twinkl"/>
                                <w:b/>
                                <w:bCs/>
                                <w:sz w:val="60"/>
                                <w:szCs w:val="60"/>
                              </w:rPr>
                              <w:t>What Makes Me Unique?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FE5442" id="Text Box 15" o:spid="_x0000_s1031" type="#_x0000_t202" style="position:absolute;left:0;text-align:left;margin-left:95pt;margin-top:-29.3pt;width:417pt;height:182.3pt;z-index:-2516582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" filled="f" stroked="f">
                <v:textbox>
                  <w:txbxContent>
                    <w:p w14:paraId="31104659" w14:textId="57175533" w:rsidR="00B35386" w:rsidRPr="00B35386" w:rsidRDefault="00B35386" w:rsidP="00B35386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B35386">
                        <w:rPr>
                          <w:rFonts w:eastAsia="Twinkl"/>
                          <w:b/>
                          <w:bCs/>
                          <w:sz w:val="60"/>
                          <w:szCs w:val="60"/>
                        </w:rPr>
                        <w:t>What Makes Me Unique?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35386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D2840A1" wp14:editId="28C520A2">
                <wp:simplePos x="0" y="0"/>
                <wp:positionH relativeFrom="column">
                  <wp:posOffset>1915160</wp:posOffset>
                </wp:positionH>
                <wp:positionV relativeFrom="page">
                  <wp:posOffset>2364105</wp:posOffset>
                </wp:positionV>
                <wp:extent cx="1899920" cy="138938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C7325" w14:textId="77777777" w:rsidR="002F705A" w:rsidRPr="00B35386" w:rsidRDefault="002F705A" w:rsidP="002F705A">
                            <w:pPr>
                              <w:spacing w:line="240" w:lineRule="auto"/>
                              <w:ind w:hanging="2"/>
                              <w:jc w:val="left"/>
                              <w:rPr>
                                <w:rFonts w:eastAsia="Twinkl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 xml:space="preserve">These are some of my favourite things... </w:t>
                            </w:r>
                          </w:p>
                          <w:p w14:paraId="1C0DA95B" w14:textId="0499B396" w:rsidR="0051508B" w:rsidRPr="00B35386" w:rsidRDefault="0051508B" w:rsidP="002F705A">
                            <w:pPr>
                              <w:spacing w:line="240" w:lineRule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2840A1" id="Text Box 3" o:spid="_x0000_s1032" type="#_x0000_t202" style="position:absolute;left:0;text-align:left;margin-left:150.8pt;margin-top:186.15pt;width:149.6pt;height:109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" filled="f" stroked="f">
                <v:textbox>
                  <w:txbxContent>
                    <w:p w14:paraId="50CC7325" w14:textId="77777777" w:rsidR="002F705A" w:rsidRPr="00B35386" w:rsidRDefault="002F705A" w:rsidP="002F705A">
                      <w:pPr>
                        <w:spacing w:line="240" w:lineRule="auto"/>
                        <w:ind w:hanging="2"/>
                        <w:jc w:val="left"/>
                        <w:rPr>
                          <w:rFonts w:eastAsia="Twinkl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 xml:space="preserve">These are some of my favourite things... </w:t>
                      </w:r>
                    </w:p>
                    <w:p w14:paraId="1C0DA95B" w14:textId="0499B396" w:rsidR="0051508B" w:rsidRPr="00B35386" w:rsidRDefault="0051508B" w:rsidP="002F705A">
                      <w:pPr>
                        <w:spacing w:line="240" w:lineRule="auto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35386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4909614" wp14:editId="0F1214BE">
                <wp:simplePos x="0" y="0"/>
                <wp:positionH relativeFrom="column">
                  <wp:posOffset>3815080</wp:posOffset>
                </wp:positionH>
                <wp:positionV relativeFrom="page">
                  <wp:posOffset>2363470</wp:posOffset>
                </wp:positionV>
                <wp:extent cx="1899920" cy="1389380"/>
                <wp:effectExtent l="0" t="0" r="0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12C00" w14:textId="77777777" w:rsidR="002F705A" w:rsidRPr="00B35386" w:rsidRDefault="002F705A" w:rsidP="002F705A">
                            <w:pPr>
                              <w:ind w:hanging="2"/>
                              <w:rPr>
                                <w:rFonts w:eastAsia="Twinkl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 xml:space="preserve">I like to play… </w:t>
                            </w:r>
                          </w:p>
                          <w:p w14:paraId="17DF382E" w14:textId="1F060BCA" w:rsidR="0051508B" w:rsidRPr="00B35386" w:rsidRDefault="0051508B" w:rsidP="002F705A">
                            <w:pPr>
                              <w:spacing w:line="240" w:lineRule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909614" id="Text Box 4" o:spid="_x0000_s1033" type="#_x0000_t202" style="position:absolute;left:0;text-align:left;margin-left:300.4pt;margin-top:186.1pt;width:149.6pt;height:109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" filled="f" stroked="f">
                <v:textbox>
                  <w:txbxContent>
                    <w:p w14:paraId="58712C00" w14:textId="77777777" w:rsidR="002F705A" w:rsidRPr="00B35386" w:rsidRDefault="002F705A" w:rsidP="002F705A">
                      <w:pPr>
                        <w:ind w:hanging="2"/>
                        <w:rPr>
                          <w:rFonts w:eastAsia="Twinkl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 xml:space="preserve">I like to play… </w:t>
                      </w:r>
                    </w:p>
                    <w:p w14:paraId="17DF382E" w14:textId="1F060BCA" w:rsidR="0051508B" w:rsidRPr="00B35386" w:rsidRDefault="0051508B" w:rsidP="002F705A">
                      <w:pPr>
                        <w:spacing w:line="240" w:lineRule="auto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B4C14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43E749B" wp14:editId="1C159D38">
                <wp:simplePos x="0" y="0"/>
                <wp:positionH relativeFrom="column">
                  <wp:posOffset>3796319</wp:posOffset>
                </wp:positionH>
                <wp:positionV relativeFrom="page">
                  <wp:posOffset>5165766</wp:posOffset>
                </wp:positionV>
                <wp:extent cx="1935678" cy="1389380"/>
                <wp:effectExtent l="0" t="0" r="0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8ED5D" w14:textId="77777777" w:rsidR="008B4C14" w:rsidRPr="00B35386" w:rsidRDefault="008B4C14" w:rsidP="008B4C14">
                            <w:pPr>
                              <w:spacing w:line="240" w:lineRule="auto"/>
                              <w:ind w:hanging="2"/>
                              <w:jc w:val="left"/>
                              <w:rPr>
                                <w:rFonts w:eastAsia="Twinkl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 xml:space="preserve">Sometimes I find these things tricky… </w:t>
                            </w:r>
                          </w:p>
                          <w:p w14:paraId="27604521" w14:textId="0F869B64" w:rsidR="0051508B" w:rsidRPr="00B35386" w:rsidRDefault="0051508B" w:rsidP="002F705A">
                            <w:pPr>
                              <w:spacing w:line="240" w:lineRule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3E749B" id="Text Box 11" o:spid="_x0000_s1034" type="#_x0000_t202" style="position:absolute;left:0;text-align:left;margin-left:298.9pt;margin-top:406.75pt;width:152.4pt;height:109.4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" filled="f" stroked="f">
                <v:textbox>
                  <w:txbxContent>
                    <w:p w14:paraId="01E8ED5D" w14:textId="77777777" w:rsidR="008B4C14" w:rsidRPr="00B35386" w:rsidRDefault="008B4C14" w:rsidP="008B4C14">
                      <w:pPr>
                        <w:spacing w:line="240" w:lineRule="auto"/>
                        <w:ind w:hanging="2"/>
                        <w:jc w:val="left"/>
                        <w:rPr>
                          <w:rFonts w:eastAsia="Twinkl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 xml:space="preserve">Sometimes I find these things tricky… </w:t>
                      </w:r>
                    </w:p>
                    <w:p w14:paraId="27604521" w14:textId="0F869B64" w:rsidR="0051508B" w:rsidRPr="00B35386" w:rsidRDefault="0051508B" w:rsidP="002F705A">
                      <w:pPr>
                        <w:spacing w:line="240" w:lineRule="auto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F705A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59573FF1" wp14:editId="692B675A">
                <wp:simplePos x="0" y="0"/>
                <wp:positionH relativeFrom="column">
                  <wp:posOffset>7427595</wp:posOffset>
                </wp:positionH>
                <wp:positionV relativeFrom="margin">
                  <wp:posOffset>-399605</wp:posOffset>
                </wp:positionV>
                <wp:extent cx="1900052" cy="1389413"/>
                <wp:effectExtent l="0" t="0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052" cy="138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E33D" w14:textId="77777777" w:rsidR="002F705A" w:rsidRPr="00B35386" w:rsidRDefault="002F705A" w:rsidP="002F705A">
                            <w:p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>This is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573FF1" id="Text Box 13" o:spid="_x0000_s1035" type="#_x0000_t202" style="position:absolute;left:0;text-align:left;margin-left:584.85pt;margin-top:-31.45pt;width:149.6pt;height:109.4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" filled="f" stroked="f">
                <v:textbox>
                  <w:txbxContent>
                    <w:p w14:paraId="5040E33D" w14:textId="77777777" w:rsidR="002F705A" w:rsidRPr="00B35386" w:rsidRDefault="002F705A" w:rsidP="002F705A">
                      <w:pPr>
                        <w:jc w:val="left"/>
                        <w:rPr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>This is me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51508B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2E4DA70" wp14:editId="6A84D58C">
                <wp:simplePos x="0" y="0"/>
                <wp:positionH relativeFrom="column">
                  <wp:posOffset>5723448</wp:posOffset>
                </wp:positionH>
                <wp:positionV relativeFrom="page">
                  <wp:posOffset>5161336</wp:posOffset>
                </wp:positionV>
                <wp:extent cx="1900052" cy="1389413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052" cy="138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241E1" w14:textId="77777777" w:rsidR="008B4C14" w:rsidRPr="00B35386" w:rsidRDefault="008B4C14" w:rsidP="00B35386">
                            <w:pPr>
                              <w:spacing w:line="240" w:lineRule="auto"/>
                              <w:ind w:hanging="2"/>
                              <w:jc w:val="left"/>
                              <w:rPr>
                                <w:rFonts w:eastAsia="Twink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>I would also like you to know…</w:t>
                            </w:r>
                          </w:p>
                          <w:p w14:paraId="336AAE95" w14:textId="370111BB" w:rsidR="0051508B" w:rsidRPr="00B35386" w:rsidRDefault="0051508B" w:rsidP="00B35386">
                            <w:pPr>
                              <w:spacing w:line="240" w:lineRule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E4DA70" id="Text Box 12" o:spid="_x0000_s1036" type="#_x0000_t202" style="position:absolute;left:0;text-align:left;margin-left:450.65pt;margin-top:406.4pt;width:149.6pt;height:109.4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" filled="f" stroked="f">
                <v:textbox>
                  <w:txbxContent>
                    <w:p w14:paraId="2F9241E1" w14:textId="77777777" w:rsidR="008B4C14" w:rsidRPr="00B35386" w:rsidRDefault="008B4C14" w:rsidP="00B35386">
                      <w:pPr>
                        <w:spacing w:line="240" w:lineRule="auto"/>
                        <w:ind w:hanging="2"/>
                        <w:jc w:val="left"/>
                        <w:rPr>
                          <w:rFonts w:eastAsia="Twinkl"/>
                          <w:color w:val="7030A0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>I would also like you to know…</w:t>
                      </w:r>
                    </w:p>
                    <w:p w14:paraId="336AAE95" w14:textId="370111BB" w:rsidR="0051508B" w:rsidRPr="00B35386" w:rsidRDefault="0051508B" w:rsidP="00B35386">
                      <w:pPr>
                        <w:spacing w:line="240" w:lineRule="auto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1508B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114DCAB" wp14:editId="11BD108C">
                <wp:simplePos x="0" y="0"/>
                <wp:positionH relativeFrom="column">
                  <wp:posOffset>4801428</wp:posOffset>
                </wp:positionH>
                <wp:positionV relativeFrom="page">
                  <wp:posOffset>3753872</wp:posOffset>
                </wp:positionV>
                <wp:extent cx="1900052" cy="1389413"/>
                <wp:effectExtent l="0" t="0" r="0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052" cy="138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52ADE" w14:textId="77777777" w:rsidR="008B4C14" w:rsidRPr="00B35386" w:rsidRDefault="008B4C14" w:rsidP="008B4C14">
                            <w:pPr>
                              <w:spacing w:line="240" w:lineRule="auto"/>
                              <w:ind w:hanging="2"/>
                              <w:jc w:val="left"/>
                              <w:rPr>
                                <w:rFonts w:eastAsia="Twink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B35386">
                              <w:rPr>
                                <w:rFonts w:eastAsia="Twinkl"/>
                                <w:sz w:val="22"/>
                                <w:szCs w:val="22"/>
                              </w:rPr>
                              <w:t xml:space="preserve">I sometimes get upset when… </w:t>
                            </w:r>
                          </w:p>
                          <w:p w14:paraId="4B1CF5F3" w14:textId="13B8103A" w:rsidR="0051508B" w:rsidRPr="00B35386" w:rsidRDefault="0051508B" w:rsidP="0051508B">
                            <w:p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14DCAB" id="Text Box 8" o:spid="_x0000_s1037" type="#_x0000_t202" style="position:absolute;left:0;text-align:left;margin-left:378.05pt;margin-top:295.6pt;width:149.6pt;height:109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" filled="f" stroked="f">
                <v:textbox>
                  <w:txbxContent>
                    <w:p w14:paraId="62F52ADE" w14:textId="77777777" w:rsidR="008B4C14" w:rsidRPr="00B35386" w:rsidRDefault="008B4C14" w:rsidP="008B4C14">
                      <w:pPr>
                        <w:spacing w:line="240" w:lineRule="auto"/>
                        <w:ind w:hanging="2"/>
                        <w:jc w:val="left"/>
                        <w:rPr>
                          <w:rFonts w:eastAsia="Twinkl"/>
                          <w:color w:val="7030A0"/>
                          <w:sz w:val="22"/>
                          <w:szCs w:val="22"/>
                        </w:rPr>
                      </w:pPr>
                      <w:r w:rsidRPr="00B35386">
                        <w:rPr>
                          <w:rFonts w:eastAsia="Twinkl"/>
                          <w:sz w:val="22"/>
                          <w:szCs w:val="22"/>
                        </w:rPr>
                        <w:t xml:space="preserve">I sometimes get upset when… </w:t>
                      </w:r>
                    </w:p>
                    <w:p w14:paraId="4B1CF5F3" w14:textId="13B8103A" w:rsidR="0051508B" w:rsidRPr="00B35386" w:rsidRDefault="0051508B" w:rsidP="0051508B">
                      <w:pPr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1508B">
        <w:t xml:space="preserve"> </w:t>
      </w:r>
    </w:p>
    <w:sectPr w:rsidR="00B8626B" w:rsidRPr="009E4127" w:rsidSect="00EB76FF">
      <w:headerReference w:type="default" r:id="rId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0B54F" w14:textId="77777777" w:rsidR="009A053A" w:rsidRDefault="009A053A" w:rsidP="00DD5720">
      <w:r>
        <w:separator/>
      </w:r>
    </w:p>
  </w:endnote>
  <w:endnote w:type="continuationSeparator" w:id="0">
    <w:p w14:paraId="49C10B4F" w14:textId="77777777" w:rsidR="009A053A" w:rsidRDefault="009A053A" w:rsidP="00DD5720">
      <w:r>
        <w:continuationSeparator/>
      </w:r>
    </w:p>
  </w:endnote>
  <w:endnote w:type="continuationNotice" w:id="1">
    <w:p w14:paraId="40DE67D0" w14:textId="77777777" w:rsidR="009A053A" w:rsidRDefault="009A05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FB0DF8-A04A-4BE1-AB6F-185D571F71BC}"/>
    <w:embedBold r:id="rId2" w:fontKey="{5C6EE54B-27BD-4DF5-BEBA-234A3D197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2C1765C-F857-40B7-9991-085D9B2916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145E7" w14:textId="77777777" w:rsidR="009A053A" w:rsidRDefault="009A053A" w:rsidP="00DD5720">
      <w:r>
        <w:separator/>
      </w:r>
    </w:p>
  </w:footnote>
  <w:footnote w:type="continuationSeparator" w:id="0">
    <w:p w14:paraId="051BE045" w14:textId="77777777" w:rsidR="009A053A" w:rsidRDefault="009A053A" w:rsidP="00DD5720">
      <w:r>
        <w:continuationSeparator/>
      </w:r>
    </w:p>
  </w:footnote>
  <w:footnote w:type="continuationNotice" w:id="1">
    <w:p w14:paraId="16DA35AD" w14:textId="77777777" w:rsidR="009A053A" w:rsidRDefault="009A05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B8C63" w14:textId="7317EC47" w:rsidR="0051508B" w:rsidRDefault="0051508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D051E8" wp14:editId="56FEF86F">
          <wp:simplePos x="0" y="0"/>
          <wp:positionH relativeFrom="page">
            <wp:align>left</wp:align>
          </wp:positionH>
          <wp:positionV relativeFrom="paragraph">
            <wp:posOffset>-639445</wp:posOffset>
          </wp:positionV>
          <wp:extent cx="10715625" cy="680085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8" b="10038"/>
                  <a:stretch/>
                </pic:blipFill>
                <pic:spPr bwMode="auto">
                  <a:xfrm>
                    <a:off x="0" y="0"/>
                    <a:ext cx="10716052" cy="6801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8857025">
    <w:abstractNumId w:val="0"/>
  </w:num>
  <w:num w:numId="2" w16cid:durableId="23744329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8B"/>
    <w:rsid w:val="000062EF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F45C9"/>
    <w:rsid w:val="00254D95"/>
    <w:rsid w:val="00283D04"/>
    <w:rsid w:val="0028756B"/>
    <w:rsid w:val="002F705A"/>
    <w:rsid w:val="003118CF"/>
    <w:rsid w:val="00326698"/>
    <w:rsid w:val="00344899"/>
    <w:rsid w:val="00383BD0"/>
    <w:rsid w:val="00390382"/>
    <w:rsid w:val="003A6A65"/>
    <w:rsid w:val="003C0267"/>
    <w:rsid w:val="003D26A6"/>
    <w:rsid w:val="00411653"/>
    <w:rsid w:val="00412284"/>
    <w:rsid w:val="004247F1"/>
    <w:rsid w:val="004D203E"/>
    <w:rsid w:val="004E5017"/>
    <w:rsid w:val="004F0EE8"/>
    <w:rsid w:val="005144BA"/>
    <w:rsid w:val="0051508B"/>
    <w:rsid w:val="00522CBD"/>
    <w:rsid w:val="00553E0E"/>
    <w:rsid w:val="00567A34"/>
    <w:rsid w:val="005A3494"/>
    <w:rsid w:val="005C4467"/>
    <w:rsid w:val="005C65B8"/>
    <w:rsid w:val="005D1993"/>
    <w:rsid w:val="00601AF5"/>
    <w:rsid w:val="00633A95"/>
    <w:rsid w:val="00636072"/>
    <w:rsid w:val="006525AC"/>
    <w:rsid w:val="0066258A"/>
    <w:rsid w:val="006C05BA"/>
    <w:rsid w:val="006D108B"/>
    <w:rsid w:val="007215F9"/>
    <w:rsid w:val="00722B47"/>
    <w:rsid w:val="007537C0"/>
    <w:rsid w:val="00763739"/>
    <w:rsid w:val="007939C4"/>
    <w:rsid w:val="00872C5C"/>
    <w:rsid w:val="00874EB6"/>
    <w:rsid w:val="00886FE1"/>
    <w:rsid w:val="008B4C14"/>
    <w:rsid w:val="008C138D"/>
    <w:rsid w:val="008C227E"/>
    <w:rsid w:val="008E58B7"/>
    <w:rsid w:val="0098564A"/>
    <w:rsid w:val="0099473A"/>
    <w:rsid w:val="009A053A"/>
    <w:rsid w:val="009C47B0"/>
    <w:rsid w:val="009C7CA4"/>
    <w:rsid w:val="009D6608"/>
    <w:rsid w:val="009E4127"/>
    <w:rsid w:val="009F4C9C"/>
    <w:rsid w:val="009F5EEC"/>
    <w:rsid w:val="00A00327"/>
    <w:rsid w:val="00A431AD"/>
    <w:rsid w:val="00A61E8B"/>
    <w:rsid w:val="00A72ECB"/>
    <w:rsid w:val="00AC3604"/>
    <w:rsid w:val="00B35386"/>
    <w:rsid w:val="00B72621"/>
    <w:rsid w:val="00B8626B"/>
    <w:rsid w:val="00C42E3F"/>
    <w:rsid w:val="00CA3011"/>
    <w:rsid w:val="00CB5116"/>
    <w:rsid w:val="00CC0F47"/>
    <w:rsid w:val="00CE75AA"/>
    <w:rsid w:val="00CF513F"/>
    <w:rsid w:val="00D90104"/>
    <w:rsid w:val="00DC190B"/>
    <w:rsid w:val="00DD5720"/>
    <w:rsid w:val="00E1404D"/>
    <w:rsid w:val="00E1443E"/>
    <w:rsid w:val="00E376AA"/>
    <w:rsid w:val="00E62A7F"/>
    <w:rsid w:val="00EA6070"/>
    <w:rsid w:val="00EB6D1C"/>
    <w:rsid w:val="00EB76FF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B9D44"/>
  <w15:chartTrackingRefBased/>
  <w15:docId w15:val="{50316327-4D51-4CE2-ABFB-07D6FE30C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B35386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BCF92-7334-491B-BFC2-3AF71064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Ebenezer Babalola</cp:lastModifiedBy>
  <cp:revision>2</cp:revision>
  <cp:lastPrinted>2023-07-08T19:37:00Z</cp:lastPrinted>
  <dcterms:created xsi:type="dcterms:W3CDTF">2023-08-03T13:35:00Z</dcterms:created>
  <dcterms:modified xsi:type="dcterms:W3CDTF">2023-08-03T13:35:00Z</dcterms:modified>
</cp:coreProperties>
</file>